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504C0" w14:textId="330FC717" w:rsidR="00BE4198" w:rsidRPr="00AD647F" w:rsidRDefault="000576F2" w:rsidP="0041366B">
      <w:pPr>
        <w:pStyle w:val="BasicParagraphA4"/>
        <w:spacing w:before="640"/>
        <w:jc w:val="right"/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District 123</w:t>
      </w:r>
      <w:r w:rsidR="00BE4198" w:rsidRPr="00AD647F"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 w:rsidR="000B6858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Working With Canva Templates</w:t>
      </w:r>
    </w:p>
    <w:p w14:paraId="608428DE" w14:textId="77777777" w:rsidR="00AD647F" w:rsidRDefault="00AD647F" w:rsidP="00BE4198">
      <w:pPr>
        <w:tabs>
          <w:tab w:val="left" w:pos="10032"/>
        </w:tabs>
        <w:rPr>
          <w:rFonts w:ascii="Arial" w:hAnsi="Arial"/>
          <w:sz w:val="22"/>
          <w:szCs w:val="22"/>
        </w:rPr>
      </w:pPr>
    </w:p>
    <w:p w14:paraId="3E8707F5" w14:textId="77777777" w:rsidR="00056B09" w:rsidRPr="00056B09" w:rsidRDefault="00056B09" w:rsidP="00056B09">
      <w:pPr>
        <w:rPr>
          <w:rFonts w:ascii="Arial" w:hAnsi="Arial"/>
          <w:sz w:val="22"/>
          <w:szCs w:val="22"/>
        </w:rPr>
      </w:pPr>
    </w:p>
    <w:p w14:paraId="59C0B380" w14:textId="77777777" w:rsidR="00056B09" w:rsidRPr="00056B09" w:rsidRDefault="00056B09" w:rsidP="00056B09">
      <w:pPr>
        <w:rPr>
          <w:rFonts w:ascii="Arial" w:hAnsi="Arial"/>
          <w:sz w:val="22"/>
          <w:szCs w:val="22"/>
        </w:rPr>
      </w:pPr>
    </w:p>
    <w:p w14:paraId="0237B912" w14:textId="77777777" w:rsidR="00056B09" w:rsidRDefault="00056B09" w:rsidP="00056B09">
      <w:pPr>
        <w:rPr>
          <w:rFonts w:ascii="Arial" w:hAnsi="Arial"/>
          <w:sz w:val="22"/>
          <w:szCs w:val="22"/>
        </w:rPr>
      </w:pPr>
    </w:p>
    <w:p w14:paraId="1C1BBF39" w14:textId="77777777" w:rsidR="00110F09" w:rsidRPr="00054A29" w:rsidRDefault="00110F09" w:rsidP="00056B09">
      <w:pPr>
        <w:pStyle w:val="NormalWeb"/>
        <w:rPr>
          <w:b/>
          <w:bCs/>
          <w:sz w:val="28"/>
          <w:szCs w:val="28"/>
        </w:rPr>
      </w:pPr>
      <w:r w:rsidRPr="00054A29">
        <w:rPr>
          <w:b/>
          <w:bCs/>
          <w:sz w:val="28"/>
          <w:szCs w:val="28"/>
        </w:rPr>
        <w:t>Selecting Canva Templates</w:t>
      </w:r>
    </w:p>
    <w:p w14:paraId="461AD38E" w14:textId="0E32D398" w:rsidR="00623A41" w:rsidRDefault="00056B09" w:rsidP="00623A41">
      <w:pPr>
        <w:pStyle w:val="NormalWeb"/>
        <w:numPr>
          <w:ilvl w:val="0"/>
          <w:numId w:val="3"/>
        </w:numPr>
      </w:pPr>
      <w:r>
        <w:t>Select the desired Canva link supplied in the</w:t>
      </w:r>
      <w:r w:rsidR="00110F09">
        <w:t xml:space="preserve"> Canva template list on the District 123 website, </w:t>
      </w:r>
      <w:r w:rsidR="00121988">
        <w:t xml:space="preserve">Public Relations page, </w:t>
      </w:r>
      <w:hyperlink r:id="rId8" w:history="1">
        <w:r w:rsidR="00623A41" w:rsidRPr="001578E3">
          <w:rPr>
            <w:rStyle w:val="Hyperlink"/>
          </w:rPr>
          <w:t>www.toastmasters123.org/resources/publicrelations-newsletter-brand-library-canva-templates</w:t>
        </w:r>
      </w:hyperlink>
      <w:r w:rsidR="00623A41">
        <w:t>, under the Canva Templates section.</w:t>
      </w:r>
    </w:p>
    <w:p w14:paraId="3AF4D886" w14:textId="77777777" w:rsidR="00054A29" w:rsidRDefault="00623A41" w:rsidP="00623A41">
      <w:pPr>
        <w:pStyle w:val="NormalWeb"/>
        <w:numPr>
          <w:ilvl w:val="0"/>
          <w:numId w:val="3"/>
        </w:numPr>
      </w:pPr>
      <w:r>
        <w:t>Select the desired Canva template by clicking on the Canva link supplied</w:t>
      </w:r>
      <w:r w:rsidR="00054A29">
        <w:t>.</w:t>
      </w:r>
    </w:p>
    <w:p w14:paraId="596588D0" w14:textId="77777777" w:rsidR="00054A29" w:rsidRDefault="00054A29" w:rsidP="00623A41">
      <w:pPr>
        <w:pStyle w:val="NormalWeb"/>
        <w:numPr>
          <w:ilvl w:val="0"/>
          <w:numId w:val="3"/>
        </w:numPr>
      </w:pPr>
      <w:r>
        <w:t>The Canva template will open in “View” mode.</w:t>
      </w:r>
    </w:p>
    <w:p w14:paraId="259DE48D" w14:textId="77777777" w:rsidR="00054A29" w:rsidRDefault="00054A29" w:rsidP="00054A29">
      <w:pPr>
        <w:pStyle w:val="NormalWeb"/>
        <w:ind w:left="720"/>
      </w:pPr>
    </w:p>
    <w:p w14:paraId="756EE6C2" w14:textId="75A9C15B" w:rsidR="00054A29" w:rsidRPr="00054A29" w:rsidRDefault="00511037" w:rsidP="00054A29">
      <w:pPr>
        <w:pStyle w:val="NormalWeb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Copy Template for Personal Use</w:t>
      </w:r>
    </w:p>
    <w:p w14:paraId="57B0AB3E" w14:textId="77777777" w:rsidR="00511037" w:rsidRDefault="00056B09" w:rsidP="00056B09">
      <w:pPr>
        <w:pStyle w:val="NormalWeb"/>
        <w:numPr>
          <w:ilvl w:val="0"/>
          <w:numId w:val="3"/>
        </w:numPr>
      </w:pPr>
      <w:r>
        <w:t xml:space="preserve"> Click on "File" from the top menu to open the "File Menu".</w:t>
      </w:r>
    </w:p>
    <w:p w14:paraId="66B1FF4A" w14:textId="05423324" w:rsidR="00056B09" w:rsidRDefault="00056B09" w:rsidP="00056B09">
      <w:pPr>
        <w:pStyle w:val="NormalWeb"/>
        <w:numPr>
          <w:ilvl w:val="0"/>
          <w:numId w:val="3"/>
        </w:numPr>
      </w:pPr>
      <w:r>
        <w:t>Click "Make A Copy" from the "File Menu".</w:t>
      </w:r>
    </w:p>
    <w:p w14:paraId="071EE79E" w14:textId="6BDFA317" w:rsidR="000F3F42" w:rsidRDefault="000F3F42" w:rsidP="000F3F42">
      <w:pPr>
        <w:pStyle w:val="NormalWeb"/>
      </w:pPr>
      <w:r w:rsidRPr="000F3F42">
        <w:drawing>
          <wp:inline distT="0" distB="0" distL="0" distR="0" wp14:anchorId="7D8096D3" wp14:editId="202F51B0">
            <wp:extent cx="3928408" cy="24625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4700" cy="247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69EBB" w14:textId="77777777" w:rsidR="00421D17" w:rsidRDefault="00511037" w:rsidP="00056B09">
      <w:pPr>
        <w:pStyle w:val="NormalWeb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Edit </w:t>
      </w:r>
      <w:r>
        <w:rPr>
          <w:b/>
          <w:bCs/>
          <w:sz w:val="28"/>
          <w:szCs w:val="28"/>
        </w:rPr>
        <w:t>Template for Personal Us</w:t>
      </w:r>
      <w:r w:rsidR="00421D17">
        <w:rPr>
          <w:b/>
          <w:bCs/>
          <w:sz w:val="28"/>
          <w:szCs w:val="28"/>
        </w:rPr>
        <w:t>e</w:t>
      </w:r>
    </w:p>
    <w:p w14:paraId="4A9E8668" w14:textId="2949244B" w:rsidR="00421D17" w:rsidRDefault="00056B09" w:rsidP="00421D17">
      <w:pPr>
        <w:pStyle w:val="NormalWeb"/>
        <w:numPr>
          <w:ilvl w:val="0"/>
          <w:numId w:val="3"/>
        </w:numPr>
      </w:pPr>
      <w:r>
        <w:t>Edit your copy</w:t>
      </w:r>
      <w:r w:rsidR="00421D17">
        <w:t xml:space="preserve"> with your own changes</w:t>
      </w:r>
      <w:r>
        <w:t>.</w:t>
      </w:r>
    </w:p>
    <w:p w14:paraId="2057406F" w14:textId="77777777" w:rsidR="00427555" w:rsidRDefault="00427555" w:rsidP="00427555">
      <w:pPr>
        <w:pStyle w:val="NormalWeb"/>
      </w:pPr>
    </w:p>
    <w:p w14:paraId="4DD14CFA" w14:textId="77777777" w:rsidR="00683BB2" w:rsidRDefault="00683BB2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E820D60" w14:textId="48CBCF02" w:rsidR="00427555" w:rsidRDefault="00427555" w:rsidP="00427555">
      <w:pPr>
        <w:pStyle w:val="NormalWeb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Download File For Use</w:t>
      </w:r>
    </w:p>
    <w:p w14:paraId="5EE7C2FF" w14:textId="77777777" w:rsidR="00427555" w:rsidRDefault="00427555" w:rsidP="00427555">
      <w:pPr>
        <w:pStyle w:val="NormalWeb"/>
      </w:pPr>
    </w:p>
    <w:p w14:paraId="3B98DEB1" w14:textId="10C710AA" w:rsidR="004D4832" w:rsidRDefault="00056B09" w:rsidP="004D4832">
      <w:pPr>
        <w:pStyle w:val="NormalWeb"/>
        <w:numPr>
          <w:ilvl w:val="0"/>
          <w:numId w:val="3"/>
        </w:numPr>
      </w:pPr>
      <w:r>
        <w:t>. To Download as .png or .jpg or .pdf, select "Share" from the top right-hand side of the Canva screen</w:t>
      </w:r>
      <w:r w:rsidR="004D4832">
        <w:t>.</w:t>
      </w:r>
    </w:p>
    <w:p w14:paraId="58612CF3" w14:textId="72873A13" w:rsidR="00683BB2" w:rsidRDefault="00056B09" w:rsidP="00683BB2">
      <w:pPr>
        <w:pStyle w:val="NormalWeb"/>
        <w:numPr>
          <w:ilvl w:val="0"/>
          <w:numId w:val="3"/>
        </w:numPr>
      </w:pPr>
      <w:r>
        <w:t>. Select "Download"</w:t>
      </w:r>
      <w:r w:rsidR="00683BB2">
        <w:t>.</w:t>
      </w:r>
    </w:p>
    <w:p w14:paraId="2340E18F" w14:textId="23065DF1" w:rsidR="00056B09" w:rsidRDefault="00683BB2" w:rsidP="00683BB2">
      <w:pPr>
        <w:pStyle w:val="NormalWeb"/>
        <w:rPr>
          <w:rFonts w:ascii="Arial" w:hAnsi="Arial"/>
          <w:sz w:val="22"/>
          <w:szCs w:val="22"/>
        </w:rPr>
      </w:pPr>
      <w:r w:rsidRPr="00683BB2">
        <w:rPr>
          <w:rFonts w:ascii="Arial" w:hAnsi="Arial"/>
          <w:sz w:val="22"/>
          <w:szCs w:val="22"/>
        </w:rPr>
        <w:drawing>
          <wp:inline distT="0" distB="0" distL="0" distR="0" wp14:anchorId="00D84818" wp14:editId="7A2458C4">
            <wp:extent cx="2194560" cy="338837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7817" cy="340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75F4" w14:textId="77777777" w:rsidR="00683BB2" w:rsidRDefault="00683BB2" w:rsidP="00683BB2">
      <w:pPr>
        <w:pStyle w:val="NormalWeb"/>
        <w:rPr>
          <w:rFonts w:ascii="Arial" w:hAnsi="Arial"/>
          <w:sz w:val="22"/>
          <w:szCs w:val="22"/>
        </w:rPr>
      </w:pPr>
    </w:p>
    <w:p w14:paraId="34B8198E" w14:textId="335B1863" w:rsidR="00683BB2" w:rsidRDefault="00F6688A" w:rsidP="00683BB2">
      <w:pPr>
        <w:pStyle w:val="NormalWeb"/>
        <w:rPr>
          <w:rFonts w:ascii="Arial" w:hAnsi="Arial"/>
          <w:sz w:val="22"/>
          <w:szCs w:val="22"/>
        </w:rPr>
      </w:pPr>
      <w:r w:rsidRPr="00F6688A">
        <w:rPr>
          <w:rFonts w:ascii="Arial" w:hAnsi="Arial"/>
          <w:sz w:val="22"/>
          <w:szCs w:val="22"/>
        </w:rPr>
        <w:drawing>
          <wp:inline distT="0" distB="0" distL="0" distR="0" wp14:anchorId="48C36BA0" wp14:editId="25268351">
            <wp:extent cx="2195913" cy="237736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3997" cy="240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3DF7E" w14:textId="60963D4A" w:rsidR="00F6688A" w:rsidRDefault="000631B7" w:rsidP="00F6688A">
      <w:pPr>
        <w:pStyle w:val="NormalWeb"/>
        <w:numPr>
          <w:ilvl w:val="0"/>
          <w:numId w:val="3"/>
        </w:numPr>
      </w:pPr>
      <w:r>
        <w:t>Download File Type “.png” to post on Facebook, “.jpg” for other graphics uses,”PDF” for posters, anything you would print</w:t>
      </w:r>
      <w:r w:rsidR="007F37DD">
        <w:t>.</w:t>
      </w:r>
    </w:p>
    <w:p w14:paraId="4BBBA2B6" w14:textId="2D87B471" w:rsidR="007F37DD" w:rsidRDefault="007F37DD" w:rsidP="00F6688A">
      <w:pPr>
        <w:pStyle w:val="NormalWeb"/>
        <w:numPr>
          <w:ilvl w:val="0"/>
          <w:numId w:val="3"/>
        </w:numPr>
      </w:pPr>
      <w:r>
        <w:t>Close window when finished with the file.</w:t>
      </w:r>
    </w:p>
    <w:p w14:paraId="187AC289" w14:textId="7918BF85" w:rsidR="007F37DD" w:rsidRDefault="007F37DD" w:rsidP="00F6688A">
      <w:pPr>
        <w:pStyle w:val="NormalWeb"/>
        <w:numPr>
          <w:ilvl w:val="0"/>
          <w:numId w:val="3"/>
        </w:numPr>
      </w:pPr>
      <w:r>
        <w:t>Saving is automatic but for peace of mind or if you are faster than the automatic save, select “File” and “Save” to save your file.</w:t>
      </w:r>
    </w:p>
    <w:p w14:paraId="45683525" w14:textId="77777777" w:rsidR="007F37DD" w:rsidRDefault="007F37DD" w:rsidP="007F37DD">
      <w:pPr>
        <w:pStyle w:val="NormalWeb"/>
      </w:pPr>
    </w:p>
    <w:p w14:paraId="252424EA" w14:textId="77777777" w:rsidR="007F37DD" w:rsidRDefault="007F37DD" w:rsidP="007F37DD">
      <w:pPr>
        <w:pStyle w:val="NormalWeb"/>
      </w:pPr>
    </w:p>
    <w:p w14:paraId="3EAA1E29" w14:textId="77777777" w:rsidR="00F6688A" w:rsidRPr="00056B09" w:rsidRDefault="00F6688A" w:rsidP="00683BB2">
      <w:pPr>
        <w:pStyle w:val="NormalWeb"/>
        <w:rPr>
          <w:rFonts w:ascii="Arial" w:hAnsi="Arial"/>
          <w:sz w:val="22"/>
          <w:szCs w:val="22"/>
        </w:rPr>
      </w:pPr>
    </w:p>
    <w:sectPr w:rsidR="00F6688A" w:rsidRPr="00056B09" w:rsidSect="00B15D73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289" w:footer="28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6744F" w14:textId="77777777" w:rsidR="000576F2" w:rsidRDefault="000576F2">
      <w:r>
        <w:separator/>
      </w:r>
    </w:p>
  </w:endnote>
  <w:endnote w:type="continuationSeparator" w:id="0">
    <w:p w14:paraId="276E7967" w14:textId="77777777" w:rsidR="000576F2" w:rsidRDefault="00057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charset w:val="00"/>
    <w:family w:val="roman"/>
    <w:pitch w:val="variable"/>
    <w:sig w:usb0="E00002AF" w:usb1="50006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charset w:val="00"/>
    <w:family w:val="auto"/>
    <w:pitch w:val="variable"/>
    <w:sig w:usb0="A100007F" w:usb1="4000005B" w:usb2="00000000" w:usb3="00000000" w:csb0="0000009B" w:csb1="00000000"/>
  </w:font>
  <w:font w:name="Myriad Pro">
    <w:altName w:val="Corbel"/>
    <w:charset w:val="00"/>
    <w:family w:val="swiss"/>
    <w:pitch w:val="variable"/>
    <w:sig w:usb0="A00002AF" w:usb1="5000204B" w:usb2="00000000" w:usb3="00000000" w:csb0="0000009F" w:csb1="00000000"/>
  </w:font>
  <w:font w:name="Gotham Black">
    <w:charset w:val="00"/>
    <w:family w:val="auto"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3115E" w14:textId="77777777" w:rsidR="00146CE9" w:rsidRPr="00466CA9" w:rsidRDefault="00466CA9" w:rsidP="00466CA9">
    <w:pPr>
      <w:pStyle w:val="BasicParagraphA4"/>
      <w:jc w:val="center"/>
      <w:rPr>
        <w:rFonts w:ascii="Arial" w:hAnsi="Arial" w:cs="Gotham Black"/>
        <w:b/>
        <w:bCs/>
        <w:color w:val="003750"/>
        <w:sz w:val="20"/>
        <w:szCs w:val="20"/>
      </w:rPr>
    </w:pPr>
    <w:r w:rsidRPr="0068321C">
      <w:rPr>
        <w:rFonts w:ascii="Arial" w:hAnsi="Arial" w:cs="Myriad Pro"/>
        <w:color w:val="000000" w:themeColor="text1"/>
        <w:sz w:val="20"/>
        <w:szCs w:val="20"/>
      </w:rPr>
      <w:t>9127 South Jamaica Street, Suite 400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Englewood, CO 80112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Phone: +1 720-439-5050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C623D" w14:textId="4983CFE5" w:rsidR="003A4BBD" w:rsidRPr="00056B09" w:rsidRDefault="00056B09" w:rsidP="00056B09">
    <w:pPr>
      <w:pStyle w:val="Footer"/>
      <w:rPr>
        <w:lang w:val="en-CA"/>
      </w:rPr>
    </w:pPr>
    <w:r>
      <w:rPr>
        <w:lang w:val="en-CA"/>
      </w:rPr>
      <w:t>Toastmasters International</w:t>
    </w:r>
    <w:r>
      <w:rPr>
        <w:lang w:val="en-CA"/>
      </w:rPr>
      <w:tab/>
    </w:r>
    <w:r>
      <w:rPr>
        <w:lang w:val="en-CA"/>
      </w:rPr>
      <w:tab/>
    </w:r>
    <w:r>
      <w:rPr>
        <w:lang w:val="en-CA"/>
      </w:rPr>
      <w:tab/>
    </w:r>
    <w:r w:rsidR="00B63062">
      <w:rPr>
        <w:lang w:val="en-CA"/>
      </w:rPr>
      <w:fldChar w:fldCharType="begin"/>
    </w:r>
    <w:r w:rsidR="00B63062">
      <w:rPr>
        <w:lang w:val="en-CA"/>
      </w:rPr>
      <w:instrText xml:space="preserve"> PAGE   \* MERGEFORMAT </w:instrText>
    </w:r>
    <w:r w:rsidR="00B63062">
      <w:rPr>
        <w:lang w:val="en-CA"/>
      </w:rPr>
      <w:fldChar w:fldCharType="separate"/>
    </w:r>
    <w:r w:rsidR="00B63062">
      <w:rPr>
        <w:noProof/>
        <w:lang w:val="en-CA"/>
      </w:rPr>
      <w:t>1</w:t>
    </w:r>
    <w:r w:rsidR="00B63062">
      <w:rPr>
        <w:lang w:val="en-C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E8BD4" w14:textId="77777777" w:rsidR="000576F2" w:rsidRDefault="000576F2">
      <w:r>
        <w:separator/>
      </w:r>
    </w:p>
  </w:footnote>
  <w:footnote w:type="continuationSeparator" w:id="0">
    <w:p w14:paraId="6EC224FC" w14:textId="77777777" w:rsidR="000576F2" w:rsidRDefault="00057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DC04D" w14:textId="77777777" w:rsidR="00FA59E0" w:rsidRDefault="007F37DD">
    <w:pPr>
      <w:pStyle w:val="Header"/>
    </w:pPr>
    <w:r>
      <w:rPr>
        <w:noProof/>
      </w:rPr>
      <w:pict w14:anchorId="4C549A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427629" o:spid="_x0000_s1025" type="#_x0000_t75" alt="/Volumes/GraphicsServer2019/Letterhead/Marketing/643N-LetterheadNavy/Assets/HeaderNavyLettersizefull.jpg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NavyLettersizeful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0BBAA" w14:textId="77777777" w:rsidR="0054769A" w:rsidRDefault="0054769A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C2CF7" w14:textId="77777777" w:rsidR="00FA59E0" w:rsidRDefault="00334907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4B34710" wp14:editId="4CBA2A1F">
          <wp:simplePos x="0" y="0"/>
          <wp:positionH relativeFrom="column">
            <wp:posOffset>-457243</wp:posOffset>
          </wp:positionH>
          <wp:positionV relativeFrom="paragraph">
            <wp:posOffset>-182705</wp:posOffset>
          </wp:positionV>
          <wp:extent cx="7764540" cy="10047890"/>
          <wp:effectExtent l="0" t="0" r="0" b="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NavyLetterSi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4540" cy="10047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028DE"/>
    <w:multiLevelType w:val="hybridMultilevel"/>
    <w:tmpl w:val="9D1822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C3D1F"/>
    <w:multiLevelType w:val="hybridMultilevel"/>
    <w:tmpl w:val="9D1822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2D2731"/>
    <w:multiLevelType w:val="hybridMultilevel"/>
    <w:tmpl w:val="9D1822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F7BA2"/>
    <w:multiLevelType w:val="hybridMultilevel"/>
    <w:tmpl w:val="9D1822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97155"/>
    <w:multiLevelType w:val="hybridMultilevel"/>
    <w:tmpl w:val="9D1822A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6851B5"/>
    <w:multiLevelType w:val="hybridMultilevel"/>
    <w:tmpl w:val="9D1822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35247F"/>
    <w:multiLevelType w:val="hybridMultilevel"/>
    <w:tmpl w:val="9D1822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0381036">
    <w:abstractNumId w:val="6"/>
  </w:num>
  <w:num w:numId="2" w16cid:durableId="285232727">
    <w:abstractNumId w:val="7"/>
  </w:num>
  <w:num w:numId="3" w16cid:durableId="1254822707">
    <w:abstractNumId w:val="4"/>
  </w:num>
  <w:num w:numId="4" w16cid:durableId="1328752914">
    <w:abstractNumId w:val="5"/>
  </w:num>
  <w:num w:numId="5" w16cid:durableId="1208644419">
    <w:abstractNumId w:val="3"/>
  </w:num>
  <w:num w:numId="6" w16cid:durableId="2017490546">
    <w:abstractNumId w:val="0"/>
  </w:num>
  <w:num w:numId="7" w16cid:durableId="43676173">
    <w:abstractNumId w:val="1"/>
  </w:num>
  <w:num w:numId="8" w16cid:durableId="992368721">
    <w:abstractNumId w:val="2"/>
  </w:num>
  <w:num w:numId="9" w16cid:durableId="11381138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6F2"/>
    <w:rsid w:val="00004226"/>
    <w:rsid w:val="00010AA7"/>
    <w:rsid w:val="00015C73"/>
    <w:rsid w:val="00054A29"/>
    <w:rsid w:val="00056B09"/>
    <w:rsid w:val="000576F2"/>
    <w:rsid w:val="000631B7"/>
    <w:rsid w:val="000B6858"/>
    <w:rsid w:val="000D5BCD"/>
    <w:rsid w:val="000E20C3"/>
    <w:rsid w:val="000F3F42"/>
    <w:rsid w:val="00110F09"/>
    <w:rsid w:val="00121988"/>
    <w:rsid w:val="00121A30"/>
    <w:rsid w:val="00146CE9"/>
    <w:rsid w:val="001649C0"/>
    <w:rsid w:val="001A12F4"/>
    <w:rsid w:val="001C67FA"/>
    <w:rsid w:val="0023536C"/>
    <w:rsid w:val="0024134D"/>
    <w:rsid w:val="00334907"/>
    <w:rsid w:val="003A2B6D"/>
    <w:rsid w:val="003A4BBD"/>
    <w:rsid w:val="003F0443"/>
    <w:rsid w:val="0041366B"/>
    <w:rsid w:val="00421D17"/>
    <w:rsid w:val="00427555"/>
    <w:rsid w:val="00466CA9"/>
    <w:rsid w:val="00497F54"/>
    <w:rsid w:val="004A1AB9"/>
    <w:rsid w:val="004C254E"/>
    <w:rsid w:val="004D4832"/>
    <w:rsid w:val="00511037"/>
    <w:rsid w:val="005214C2"/>
    <w:rsid w:val="00531886"/>
    <w:rsid w:val="00543614"/>
    <w:rsid w:val="0054769A"/>
    <w:rsid w:val="00552EC1"/>
    <w:rsid w:val="005C0371"/>
    <w:rsid w:val="00623A41"/>
    <w:rsid w:val="0068321C"/>
    <w:rsid w:val="00683BB2"/>
    <w:rsid w:val="0069065D"/>
    <w:rsid w:val="00696A29"/>
    <w:rsid w:val="006A3291"/>
    <w:rsid w:val="006A6927"/>
    <w:rsid w:val="006C313A"/>
    <w:rsid w:val="00745A1F"/>
    <w:rsid w:val="007A41D5"/>
    <w:rsid w:val="007C16E8"/>
    <w:rsid w:val="007D79F5"/>
    <w:rsid w:val="007F37DD"/>
    <w:rsid w:val="008103BF"/>
    <w:rsid w:val="00826F0E"/>
    <w:rsid w:val="00837785"/>
    <w:rsid w:val="008435D2"/>
    <w:rsid w:val="00874F3C"/>
    <w:rsid w:val="008A4B78"/>
    <w:rsid w:val="009F4FF6"/>
    <w:rsid w:val="00A7274A"/>
    <w:rsid w:val="00AD647F"/>
    <w:rsid w:val="00AF07EB"/>
    <w:rsid w:val="00B15D73"/>
    <w:rsid w:val="00B23864"/>
    <w:rsid w:val="00B63062"/>
    <w:rsid w:val="00BB28E7"/>
    <w:rsid w:val="00BE4198"/>
    <w:rsid w:val="00C31569"/>
    <w:rsid w:val="00C66BB1"/>
    <w:rsid w:val="00CC4255"/>
    <w:rsid w:val="00D36713"/>
    <w:rsid w:val="00D813B6"/>
    <w:rsid w:val="00D96871"/>
    <w:rsid w:val="00DA6A83"/>
    <w:rsid w:val="00DC0C20"/>
    <w:rsid w:val="00DC1294"/>
    <w:rsid w:val="00DF7BB7"/>
    <w:rsid w:val="00E00EEE"/>
    <w:rsid w:val="00E860AD"/>
    <w:rsid w:val="00EA3708"/>
    <w:rsid w:val="00EB3E8D"/>
    <w:rsid w:val="00F6688A"/>
    <w:rsid w:val="00FA59E0"/>
    <w:rsid w:val="00FD5A68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E2EF14"/>
  <w14:defaultImageDpi w14:val="300"/>
  <w15:chartTrackingRefBased/>
  <w15:docId w15:val="{C38ECE6F-CAF9-4815-9B89-553750C6D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4C254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A4B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2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astmasters123.org/resources/publicrelations-newsletter-brand-library-canva-templates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\Downloads\letterhead\toastmasters-643N-letterhead-template-navy-letter-siz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20A66A-4353-984D-BFA3-D06193899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toastmasters-643N-letterhead-template-navy-letter-size</Template>
  <TotalTime>17</TotalTime>
  <Pages>3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1209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Rich</dc:creator>
  <cp:keywords/>
  <cp:lastModifiedBy>Michelle Rich</cp:lastModifiedBy>
  <cp:revision>19</cp:revision>
  <cp:lastPrinted>2023-01-19T18:45:00Z</cp:lastPrinted>
  <dcterms:created xsi:type="dcterms:W3CDTF">2023-01-25T17:21:00Z</dcterms:created>
  <dcterms:modified xsi:type="dcterms:W3CDTF">2023-01-25T17:38:00Z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12676600-5377-4511-afd4-4ff7b12778fd</vt:lpwstr>
  </property>
</Properties>
</file>